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ns2="http://schemas.microsoft.com/office/word/2010/wordml" xmlns:w="http://schemas.openxmlformats.org/wordprocessingml/2006/main" ns1:Ignorable="w14 w15 wp14">
  <w:body>
    <w:p ns2:paraId="12CA7A68">
      <w:pPr>
        <w:pStyle w:val="2"/>
        <w:spacing w:before="315" w:beforeAutospacing="0" w:after="210" w:afterAutospacing="0" w:line="360" w:lineRule="auto"/>
        <w:ind w:firstLine="0" w:firstLineChars="0"/>
        <w:jc w:val="center"/>
        <w:rPr>
          <w:rFonts w:hint="default" w:ascii="Times New Roman" w:hAnsi="宋体" w:eastAsia="宋体" w:cs="宋体"/>
          <w:b/>
          <w:bCs/>
          <w:color w:val="000000"/>
          <w:sz w:val="44"/>
          <w:szCs w:val="44"/>
        </w:rPr>
      </w:pPr>
      <w:r>
        <w:rPr>
          <w:rFonts w:hint="default" w:ascii="Times New Roman" w:hAnsi="宋体" w:eastAsia="宋体" w:cs="宋体"/>
          <w:b/>
          <w:bCs/>
          <w:color w:val="000000"/>
          <w:sz w:val="44"/>
          <w:szCs w:val="44"/>
        </w:rPr>
        <w:t>艾灸馆离职申请</w:t>
      </w:r>
    </w:p>
    <w:p ns2:paraId="6B59C061">
      <w:pPr>
        <w:spacing w:before="210" w:beforeAutospacing="0" w:after="105" w:afterAutospacing="0" w:line="360" w:lineRule="auto"/>
        <w:ind w:firstLine="0" w:firstLineChars="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 xml:space="preserve">尊敬的艾灸馆领导：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/>
      </w:r>
      <w:bookmarkStart w:id="0" w:name="_GoBack"/>
      <w:bookmarkEnd w:id="0"/>
      <w:r>
        <w:rPr>
          <w:rFonts w:hint="default" w:ascii="Times New Roman" w:hAnsi="宋体" w:eastAsia="宋体" w:cs="宋体"/>
          <w:color w:val="000000"/>
          <w:sz w:val="24"/>
          <w:szCs w:val="24"/>
        </w:rPr>
        <w:t/>
      </w:r>
    </w:p>
    <w:p ns2:paraId="3D1FE439">
      <w:pPr>
        <w:spacing w:before="0" w:beforeAutospacing="0" w:after="105" w:afterAutospacing="0" w:line="360" w:lineRule="auto"/>
        <w:ind w:firstLine="480" w:firstLineChars="20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您好！</w:t>
      </w:r>
    </w:p>
    <w:p ns2:paraId="0F684EFB">
      <w:pPr>
        <w:spacing w:before="0" w:beforeAutospacing="0" w:after="105" w:afterAutospacing="0" w:line="360" w:lineRule="auto"/>
        <w:ind w:firstLine="480" w:firstLineChars="20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首先感谢您在我任职期间给予的信任与指导，也非常感激艾灸馆全体同事在工作中对我的支持与帮助。在馆内工作的这段时间，我收获了许多专业技能与宝贵的工作经验，这些都将成为我职业生涯中的重要财富。</w:t>
      </w:r>
    </w:p>
    <w:p ns2:paraId="3A08C5C9">
      <w:pPr>
        <w:spacing w:before="0" w:beforeAutospacing="0" w:after="105" w:afterAutospacing="0" w:line="360" w:lineRule="auto"/>
        <w:ind w:firstLine="480" w:firstLineChars="20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因个人职业规划调整，经过慎重考虑，我决定于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年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月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日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正式辞去目前的工作，最晚离职日期为[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年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月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日]，在此期间我会全力完成工作交接，确保相关业务平稳过渡，最大程度降低因我离职给馆内带来的影响。</w:t>
      </w:r>
    </w:p>
    <w:p ns2:paraId="71CB51A0">
      <w:pPr>
        <w:spacing w:before="0" w:beforeAutospacing="0" w:after="105" w:afterAutospacing="0" w:line="360" w:lineRule="auto"/>
        <w:ind w:firstLine="480" w:firstLineChars="20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再次感谢艾灸馆为我提供的工作机会与成长平台，也祝愿艾灸馆未来发展越来越好，业绩长虹。</w:t>
      </w:r>
    </w:p>
    <w:p ns2:paraId="0E253DF0">
      <w:pPr>
        <w:spacing w:before="210" w:beforeAutospacing="0" w:after="0" w:afterAutospacing="0" w:line="360" w:lineRule="auto"/>
        <w:ind w:firstLine="480" w:firstLineChars="20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此致</w:t>
      </w:r>
    </w:p>
    <w:p ns2:paraId="0994D150">
      <w:pPr>
        <w:spacing w:before="0" w:beforeAutospacing="0" w:after="420" w:afterAutospacing="0" w:line="360" w:lineRule="auto"/>
        <w:ind w:firstLine="0" w:firstLineChars="0"/>
        <w:jc w:val="both"/>
        <w:rPr>
          <w:rFonts w:hint="default" w:ascii="Times New Roman" w:hAnsi="宋体" w:eastAsia="宋体" w:cs="宋体"/>
          <w:color w:val="000000"/>
          <w:sz w:val="24"/>
          <w:szCs w:val="24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敬礼！</w:t>
      </w:r>
    </w:p>
    <w:p ns2:paraId="166F79C9">
      <w:pPr>
        <w:wordWrap w:val="0"/>
        <w:spacing w:before="0" w:beforeAutospacing="0" w:after="63" w:afterAutospacing="0" w:line="360" w:lineRule="auto"/>
        <w:ind w:firstLine="0" w:firstLineChars="0"/>
        <w:jc w:val="right"/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申请人：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</w:t>
      </w:r>
    </w:p>
    <w:p ns2:paraId="662BFD37">
      <w:pPr>
        <w:wordWrap w:val="0"/>
        <w:spacing w:before="0" w:beforeAutospacing="0" w:after="63" w:afterAutospacing="0" w:line="360" w:lineRule="auto"/>
        <w:ind w:firstLine="0" w:firstLineChars="0"/>
        <w:jc w:val="right"/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</w:pPr>
      <w:r>
        <w:rPr>
          <w:rFonts w:hint="default" w:ascii="Times New Roman" w:hAnsi="宋体" w:eastAsia="宋体" w:cs="宋体"/>
          <w:color w:val="000000"/>
          <w:sz w:val="24"/>
          <w:szCs w:val="24"/>
        </w:rPr>
        <w:t>申请日期：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年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月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 </w:t>
      </w:r>
      <w:r>
        <w:rPr>
          <w:rFonts w:hint="default" w:ascii="Times New Roman" w:hAnsi="宋体" w:eastAsia="宋体" w:cs="宋体"/>
          <w:color w:val="000000"/>
          <w:sz w:val="24"/>
          <w:szCs w:val="24"/>
        </w:rPr>
        <w:t>日</w:t>
      </w:r>
      <w:r>
        <w:rPr>
          <w:rFonts w:hint="eastAsia" w:ascii="Times New Roman" w:hAnsi="宋体" w:eastAsia="宋体" w:cs="宋体"/>
          <w:color w:val="000000"/>
          <w:sz w:val="24"/>
          <w:szCs w:val="24"/>
          <w:lang w:eastAsia="zh"/>
          <w:woUserID w:val="1"/>
        </w:rPr>
        <w:t xml:space="preserve"> </w:t>
      </w:r>
    </w:p>
    <w:p ns2:paraId="3F0EAA00">
      <w:pPr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9DD6C6C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EF187A9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WWO_wpscloud_20260304171156-29335b6cb8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2026-03-14T16:38:31Z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2052-12.9.0.25379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D5A70DCAB4B8975C871EB5692D37344A_43</vt:lpwstr>
  </property>
</Properties>
</file>